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FB2E4" w14:textId="77777777" w:rsidR="001F7C9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Zarządzenie nr 0050.2.3.2025</w:t>
      </w:r>
      <w:r>
        <w:rPr>
          <w:rFonts w:eastAsia="Times New Roman" w:cs="Times New Roman"/>
          <w:b/>
          <w:bCs/>
        </w:rPr>
        <w:br/>
        <w:t>Wójta Gminy Wijewo</w:t>
      </w:r>
      <w:r>
        <w:rPr>
          <w:rFonts w:eastAsia="Times New Roman" w:cs="Times New Roman"/>
          <w:b/>
          <w:bCs/>
        </w:rPr>
        <w:br/>
        <w:t>z dnia 08.01.2025 r.</w:t>
      </w:r>
    </w:p>
    <w:p w14:paraId="7EEEBB7A" w14:textId="77777777" w:rsidR="001F7C9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 xml:space="preserve">w sprawie: powołania komisji przetargowej do przeprowadzenia I ustnego przetargu ograniczonego na sprzedaż nieruchomości gruntowej położonej w Radomyślu </w:t>
      </w:r>
      <w:r>
        <w:rPr>
          <w:rFonts w:eastAsia="Times New Roman" w:cs="Times New Roman"/>
          <w:b/>
          <w:bCs/>
        </w:rPr>
        <w:br/>
        <w:t>(dz. ew. nr 356),</w:t>
      </w:r>
      <w:r>
        <w:rPr>
          <w:b/>
          <w:bCs/>
        </w:rPr>
        <w:t>stanowiącej własność Gminy Wijewo.</w:t>
      </w:r>
      <w:r>
        <w:rPr>
          <w:rFonts w:eastAsia="Times New Roman" w:cs="Times New Roman"/>
          <w:shd w:val="clear" w:color="auto" w:fill="FFFF00"/>
        </w:rPr>
        <w:br/>
      </w:r>
    </w:p>
    <w:p w14:paraId="279B31AE" w14:textId="77777777" w:rsidR="001F7C9A" w:rsidRDefault="00000000">
      <w:pPr>
        <w:pStyle w:val="Standard"/>
        <w:autoSpaceDE w:val="0"/>
        <w:spacing w:after="200"/>
      </w:pPr>
      <w:r>
        <w:t>Na podstawie art. 30 ust. 2 pkt 3 ustawy z dnia 8 marca 1990 r. o samorządzie gminnym (</w:t>
      </w:r>
      <w:proofErr w:type="spellStart"/>
      <w:r>
        <w:t>t.j</w:t>
      </w:r>
      <w:proofErr w:type="spellEnd"/>
      <w:r>
        <w:t>. Dz.U. z 2024 poz. 1465 ze zm.), art. 25 ust. 1 w związku z art. 38 ust.1 i art.40 ust 1 pkt 1 ustawy z dnia 21 sierpnia 1997 o gospodarce nieruchomościami (</w:t>
      </w:r>
      <w:proofErr w:type="spellStart"/>
      <w:r>
        <w:t>t.j</w:t>
      </w:r>
      <w:proofErr w:type="spellEnd"/>
      <w:r>
        <w:t>. Dz.U. z 2024 poz. 1145 ze zm.) oraz § 8 ust. 2 Rozporządzenia Rady Ministrów z dnia 14 września 2004 r. w sprawie sposobu i trybu przeprowadzania przetargów oraz rokowań na zbycie nieruchomości (Dz.U. z 2021 poz. 2213), oraz uchwały Rady Gminy Wijewo nr VI/40/2024 z dnia 23 września 2024 roku w sprawie wyrażenia zgody na sprzedaż w drodze przetargu ustnego ograniczonego nieruchomości gruntowej stanowiącej własność gminy Wijewo, położonej w miejscowości Radomyśl, Wójt Gminy Wijewo zarządza, co następuje:</w:t>
      </w:r>
    </w:p>
    <w:p w14:paraId="07CDAB85" w14:textId="77777777" w:rsidR="001F7C9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§1.</w:t>
      </w:r>
    </w:p>
    <w:p w14:paraId="7839AF7B" w14:textId="77777777" w:rsidR="001F7C9A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W celu przeprowadzenia I ustnego przetargu ograniczonego na sprzedaż nieruchomości </w:t>
      </w:r>
    </w:p>
    <w:p w14:paraId="580DFB4B" w14:textId="77777777" w:rsidR="001F7C9A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gruntowej położonej w Radomyślu (nr ewidencyjny działki 356), stanowiącej własność Gminy Wijewo, powołuję komisję przetargową w składzie:</w:t>
      </w:r>
    </w:p>
    <w:p w14:paraId="2B6E3E98" w14:textId="77777777" w:rsidR="001F7C9A" w:rsidRDefault="001F7C9A">
      <w:pPr>
        <w:pStyle w:val="Standard"/>
        <w:autoSpaceDE w:val="0"/>
        <w:rPr>
          <w:rFonts w:eastAsia="Times New Roman" w:cs="Times New Roman"/>
        </w:rPr>
      </w:pPr>
    </w:p>
    <w:p w14:paraId="3F641899" w14:textId="77777777" w:rsidR="001F7C9A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- Leszek Józefczak – przewodniczący</w:t>
      </w:r>
    </w:p>
    <w:p w14:paraId="7E107514" w14:textId="77777777" w:rsidR="001F7C9A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Patrycja </w:t>
      </w:r>
      <w:proofErr w:type="spellStart"/>
      <w:r>
        <w:rPr>
          <w:rFonts w:eastAsia="Times New Roman" w:cs="Times New Roman"/>
        </w:rPr>
        <w:t>Babuszkiewicz</w:t>
      </w:r>
      <w:proofErr w:type="spellEnd"/>
      <w:r>
        <w:rPr>
          <w:rFonts w:eastAsia="Times New Roman" w:cs="Times New Roman"/>
        </w:rPr>
        <w:t xml:space="preserve"> – członek</w:t>
      </w:r>
    </w:p>
    <w:p w14:paraId="586875C1" w14:textId="77777777" w:rsidR="001F7C9A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Dagmara </w:t>
      </w:r>
      <w:proofErr w:type="spellStart"/>
      <w:r>
        <w:rPr>
          <w:rFonts w:eastAsia="Times New Roman" w:cs="Times New Roman"/>
        </w:rPr>
        <w:t>Szmyt</w:t>
      </w:r>
      <w:proofErr w:type="spellEnd"/>
      <w:r>
        <w:rPr>
          <w:rFonts w:eastAsia="Times New Roman" w:cs="Times New Roman"/>
        </w:rPr>
        <w:t xml:space="preserve"> - członek</w:t>
      </w:r>
    </w:p>
    <w:p w14:paraId="3A7A3FC3" w14:textId="77777777" w:rsidR="001F7C9A" w:rsidRDefault="00000000">
      <w:pPr>
        <w:pStyle w:val="Standard"/>
        <w:autoSpaceDE w:val="0"/>
        <w:spacing w:after="200" w:line="360" w:lineRule="auto"/>
        <w:jc w:val="center"/>
      </w:pPr>
      <w:r>
        <w:rPr>
          <w:rFonts w:eastAsia="Times New Roman" w:cs="Times New Roman"/>
          <w:b/>
          <w:bCs/>
        </w:rPr>
        <w:t>§2.</w:t>
      </w:r>
    </w:p>
    <w:p w14:paraId="7EECDCB9" w14:textId="77777777" w:rsidR="001F7C9A" w:rsidRDefault="00000000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Komisja przetargowa rozpocznie pracę z dniem powołania i działać będzie do dnia zakończenia procedury przetargowej.</w:t>
      </w:r>
    </w:p>
    <w:p w14:paraId="5FDCB0F2" w14:textId="77777777" w:rsidR="001F7C9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</w:rPr>
        <w:br/>
      </w:r>
      <w:r>
        <w:rPr>
          <w:rFonts w:eastAsia="Times New Roman" w:cs="Times New Roman"/>
          <w:b/>
          <w:bCs/>
        </w:rPr>
        <w:t>§3.</w:t>
      </w:r>
    </w:p>
    <w:p w14:paraId="307D2AFA" w14:textId="77777777" w:rsidR="001F7C9A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Ustala się regulamin pracy komisji przetargowej powołanej do przeprowadzenia I ustnego przetargu ograniczonego na sprzedaż nieruchomości gruntowej, położonej w Radomyślu</w:t>
      </w:r>
    </w:p>
    <w:p w14:paraId="4CE68459" w14:textId="77777777" w:rsidR="001F7C9A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(nr ewidencyjny działki 356), stanowiący załącznik nr 1 do niniejszego zarządzenia.</w:t>
      </w:r>
    </w:p>
    <w:p w14:paraId="427027C5" w14:textId="77777777" w:rsidR="001F7C9A" w:rsidRDefault="00000000">
      <w:pPr>
        <w:pStyle w:val="Standard"/>
        <w:autoSpaceDE w:val="0"/>
        <w:spacing w:after="200"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§4.</w:t>
      </w:r>
    </w:p>
    <w:p w14:paraId="63B27772" w14:textId="77777777" w:rsidR="001F7C9A" w:rsidRDefault="00000000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Wykonanie zarządzenia powierza się Wójtowi Gminy Wijewo.</w:t>
      </w:r>
    </w:p>
    <w:p w14:paraId="509D4A2C" w14:textId="77777777" w:rsidR="001F7C9A" w:rsidRDefault="00000000">
      <w:pPr>
        <w:pStyle w:val="Standard"/>
        <w:autoSpaceDE w:val="0"/>
        <w:spacing w:after="200" w:line="360" w:lineRule="auto"/>
        <w:jc w:val="center"/>
      </w:pPr>
      <w:r>
        <w:rPr>
          <w:rFonts w:eastAsia="Times New Roman" w:cs="Times New Roman"/>
          <w:b/>
          <w:bCs/>
        </w:rPr>
        <w:t>§5.</w:t>
      </w:r>
    </w:p>
    <w:p w14:paraId="3D335A31" w14:textId="77777777" w:rsidR="001F7C9A" w:rsidRDefault="00000000">
      <w:pPr>
        <w:pStyle w:val="Standard"/>
        <w:autoSpaceDE w:val="0"/>
        <w:spacing w:after="200"/>
        <w:jc w:val="left"/>
      </w:pPr>
      <w:r>
        <w:rPr>
          <w:rFonts w:eastAsia="Times New Roman" w:cs="Times New Roman"/>
        </w:rPr>
        <w:t xml:space="preserve">Zarządzenie wchodzi w życie z dniem podjęcia. </w:t>
      </w:r>
      <w:r>
        <w:rPr>
          <w:rFonts w:eastAsia="Times New Roman" w:cs="Times New Roman"/>
        </w:rPr>
        <w:br/>
      </w:r>
    </w:p>
    <w:p w14:paraId="7617EC54" w14:textId="77777777" w:rsidR="001F7C9A" w:rsidRDefault="001F7C9A">
      <w:pPr>
        <w:pStyle w:val="Standard"/>
        <w:autoSpaceDE w:val="0"/>
        <w:spacing w:after="200"/>
        <w:jc w:val="left"/>
      </w:pPr>
    </w:p>
    <w:p w14:paraId="0ED24D40" w14:textId="77777777" w:rsidR="001F7C9A" w:rsidRDefault="001F7C9A">
      <w:pPr>
        <w:pStyle w:val="Standard"/>
        <w:autoSpaceDE w:val="0"/>
        <w:spacing w:after="200"/>
        <w:jc w:val="left"/>
      </w:pPr>
    </w:p>
    <w:p w14:paraId="34EA581B" w14:textId="77777777" w:rsidR="001F7C9A" w:rsidRDefault="001F7C9A">
      <w:pPr>
        <w:pStyle w:val="Standard"/>
        <w:autoSpaceDE w:val="0"/>
        <w:spacing w:after="200"/>
        <w:jc w:val="left"/>
      </w:pPr>
    </w:p>
    <w:p w14:paraId="1D42E511" w14:textId="77777777" w:rsidR="001F7C9A" w:rsidRDefault="00000000">
      <w:pPr>
        <w:pStyle w:val="Standard"/>
        <w:autoSpaceDE w:val="0"/>
        <w:spacing w:after="200"/>
        <w:jc w:val="right"/>
      </w:pPr>
      <w:r>
        <w:rPr>
          <w:rFonts w:eastAsia="Times New Roman" w:cs="Times New Roman"/>
          <w:sz w:val="16"/>
          <w:szCs w:val="16"/>
        </w:rPr>
        <w:lastRenderedPageBreak/>
        <w:t>Załącznik nr 1 do zarządzenia</w:t>
      </w:r>
      <w:r>
        <w:rPr>
          <w:rFonts w:eastAsia="Times New Roman" w:cs="Times New Roman"/>
          <w:sz w:val="16"/>
          <w:szCs w:val="16"/>
        </w:rPr>
        <w:br/>
        <w:t>nr 0050.2.3.2025</w:t>
      </w:r>
      <w:r>
        <w:rPr>
          <w:rFonts w:eastAsia="Times New Roman" w:cs="Times New Roman"/>
          <w:sz w:val="16"/>
          <w:szCs w:val="16"/>
        </w:rPr>
        <w:br/>
        <w:t>Wójta Gminy Wijewo z dnia 08.01.2025 r.</w:t>
      </w:r>
    </w:p>
    <w:p w14:paraId="2A5A8E2D" w14:textId="77777777" w:rsidR="001F7C9A" w:rsidRDefault="001F7C9A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6F0D1562" w14:textId="77777777" w:rsidR="001F7C9A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REGULAMIN</w:t>
      </w:r>
    </w:p>
    <w:p w14:paraId="63FA43EA" w14:textId="77777777" w:rsidR="001F7C9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2"/>
          <w:szCs w:val="22"/>
        </w:rPr>
        <w:t xml:space="preserve">pracy Komisji Przetargowej powołanej do przeprowadzenia I ustnego przetargu ograniczonego na sprzedaż nieruchomości gruntowej położonej w Radomyślu </w:t>
      </w:r>
      <w:r>
        <w:rPr>
          <w:rFonts w:eastAsia="Times New Roman" w:cs="Times New Roman"/>
          <w:b/>
          <w:bCs/>
        </w:rPr>
        <w:t>(dz. nr 356)</w:t>
      </w:r>
      <w:r>
        <w:rPr>
          <w:rFonts w:eastAsia="Times New Roman" w:cs="Times New Roman"/>
          <w:b/>
          <w:bCs/>
          <w:sz w:val="22"/>
          <w:szCs w:val="22"/>
        </w:rPr>
        <w:t>, stanowiącej własność Gminy Wijewo</w:t>
      </w:r>
    </w:p>
    <w:p w14:paraId="130C56D4" w14:textId="77777777" w:rsidR="001F7C9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2"/>
          <w:szCs w:val="22"/>
        </w:rPr>
        <w:t>§1.</w:t>
      </w:r>
    </w:p>
    <w:p w14:paraId="5B6BCF4B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sz w:val="22"/>
          <w:szCs w:val="22"/>
        </w:rPr>
        <w:t xml:space="preserve">Czynności związane z przeprowadzeniem I przetargu ustnego ograniczonego na sprzedaż nieruchomości gruntowej położonej w Radomyślu – nr ewidencyjny dz. </w:t>
      </w:r>
      <w:r>
        <w:rPr>
          <w:rFonts w:eastAsia="Times New Roman" w:cs="Times New Roman"/>
        </w:rPr>
        <w:t>356</w:t>
      </w:r>
      <w:r>
        <w:rPr>
          <w:rFonts w:eastAsia="Times New Roman" w:cs="Times New Roman"/>
          <w:sz w:val="22"/>
          <w:szCs w:val="22"/>
        </w:rPr>
        <w:t>, wykonuje Komisja Przetargowa powołana zarządzeniem Nr 0050.2.3.2025 Wójta Gminy Wijewo z dnia 08.01.2025 r., zwana dalej Komisją.</w:t>
      </w:r>
    </w:p>
    <w:p w14:paraId="51FC46A3" w14:textId="77777777" w:rsidR="001F7C9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2"/>
          <w:szCs w:val="22"/>
        </w:rPr>
        <w:t>§2.</w:t>
      </w:r>
    </w:p>
    <w:p w14:paraId="562EC59D" w14:textId="77777777" w:rsidR="001F7C9A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Pracami Komisji kieruje Przewodniczący Komisji.</w:t>
      </w:r>
    </w:p>
    <w:p w14:paraId="5B5FEF2D" w14:textId="77777777" w:rsidR="001F7C9A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Komisja przed otwarciem przetargu stwierdza wniesienie wadium przez uczestników przetargu.</w:t>
      </w:r>
    </w:p>
    <w:p w14:paraId="0A6774B5" w14:textId="77777777" w:rsidR="001F7C9A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Każdy z uczestników przetargu zobowiązany jest przedłożyć Komisji, a ta z kolei zobowiązana jest do sprawdzenia następujących dokumentów:</w:t>
      </w:r>
    </w:p>
    <w:p w14:paraId="3DF4F1AF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a)</w:t>
      </w:r>
      <w:r>
        <w:rPr>
          <w:rFonts w:eastAsia="Times New Roman" w:cs="Times New Roman"/>
          <w:sz w:val="22"/>
          <w:szCs w:val="22"/>
        </w:rPr>
        <w:t xml:space="preserve"> dowód wniesienia wadium,</w:t>
      </w:r>
    </w:p>
    <w:p w14:paraId="78E8ADAC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b)</w:t>
      </w:r>
      <w:r>
        <w:rPr>
          <w:rFonts w:eastAsia="Times New Roman" w:cs="Times New Roman"/>
          <w:sz w:val="22"/>
          <w:szCs w:val="22"/>
        </w:rPr>
        <w:t xml:space="preserve"> dokument stwierdzający tożsamość, a jeżeli uczestnika przetargu zastępuje inna osoba, winna ona przedstawić jego pełnomocnictwo,</w:t>
      </w:r>
    </w:p>
    <w:p w14:paraId="115B9D4B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c)</w:t>
      </w:r>
      <w:r>
        <w:rPr>
          <w:rFonts w:eastAsia="Times New Roman" w:cs="Times New Roman"/>
          <w:sz w:val="22"/>
          <w:szCs w:val="22"/>
        </w:rPr>
        <w:t xml:space="preserve"> dodatkowo osoby fizyczne (lub osoby fizyczne prowadzące działalność gospodarczą) pozostające w związku małżeńskim i posiadające ustrój wspólności majątkowej – pisemne oświadczenie współmałżonka, iż wyraża on zgodę na nabycie nieruchomości będącej przedmiotem przetargu po cenie wylicytowanej przez współmałżonka przystępującego do przetargu,</w:t>
      </w:r>
    </w:p>
    <w:p w14:paraId="02ADF8D4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sz w:val="22"/>
          <w:szCs w:val="22"/>
        </w:rPr>
        <w:t xml:space="preserve">d) dodatkowo osoby fizyczne (lub osoby fizyczne prowadzące działalność gospodarczą) pozostające w związku małżeńskim i nie posiadające ustroju wspólności majątkowej - pisemne oświadczenie współmałżonka, iż </w:t>
      </w:r>
      <w:r>
        <w:rPr>
          <w:sz w:val="21"/>
          <w:szCs w:val="21"/>
        </w:rPr>
        <w:t>wraz z współmałżonkiem nie posiadają ustroju wspólności majątkowej</w:t>
      </w:r>
      <w:r>
        <w:rPr>
          <w:rFonts w:eastAsia="Times New Roman" w:cs="Times New Roman"/>
          <w:sz w:val="22"/>
          <w:szCs w:val="22"/>
        </w:rPr>
        <w:t xml:space="preserve"> .</w:t>
      </w:r>
    </w:p>
    <w:p w14:paraId="672F816E" w14:textId="77777777" w:rsidR="001F7C9A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Uczestnicy przetargu zobowiązani będą do złożenia przygotowanych przez członków Komisji oświadczeń: </w:t>
      </w:r>
    </w:p>
    <w:p w14:paraId="24853D72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 xml:space="preserve">a) </w:t>
      </w:r>
      <w:r>
        <w:rPr>
          <w:rFonts w:eastAsia="Times New Roman" w:cs="Times New Roman"/>
          <w:sz w:val="22"/>
          <w:szCs w:val="22"/>
        </w:rPr>
        <w:t xml:space="preserve">o wyrażeniu zgody na przetwarzanie danych osobowych przez Gminę Wijewo w celu związanym z prowadzeniem przetargu na sprzedaż nieruchomości gruntowej położonej w Radomyślu – nr ewidencyjny dz. </w:t>
      </w:r>
      <w:r>
        <w:rPr>
          <w:rFonts w:eastAsia="Times New Roman" w:cs="Times New Roman"/>
        </w:rPr>
        <w:t>356</w:t>
      </w:r>
      <w:r>
        <w:rPr>
          <w:rFonts w:eastAsia="Times New Roman" w:cs="Times New Roman"/>
          <w:sz w:val="22"/>
          <w:szCs w:val="22"/>
        </w:rPr>
        <w:t xml:space="preserve">, nr KW </w:t>
      </w:r>
      <w:r>
        <w:t>PO1L/00020793/1</w:t>
      </w:r>
      <w:r>
        <w:rPr>
          <w:rFonts w:eastAsia="Times New Roman" w:cs="Times New Roman"/>
          <w:sz w:val="22"/>
          <w:szCs w:val="22"/>
        </w:rPr>
        <w:t>,</w:t>
      </w:r>
    </w:p>
    <w:p w14:paraId="2692F8C9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b)</w:t>
      </w:r>
      <w:r>
        <w:rPr>
          <w:rFonts w:eastAsia="Times New Roman" w:cs="Times New Roman"/>
          <w:sz w:val="22"/>
          <w:szCs w:val="22"/>
        </w:rPr>
        <w:t xml:space="preserve"> że znany jest im stan przedmiotu przetargu i nie wnoszą z tytułu stanu przedmiotu przetargu żadnych zastrzeżeń.</w:t>
      </w:r>
    </w:p>
    <w:p w14:paraId="6F5EFD99" w14:textId="77777777" w:rsidR="001F7C9A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Komisja przetargowa podejmuje rozstrzygnięcia w drodze głosowania.</w:t>
      </w:r>
    </w:p>
    <w:p w14:paraId="2A33DAD5" w14:textId="77777777" w:rsidR="001F7C9A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przetargu nie mogą uczestniczyć osoby wchodzące w skład Komisji oraz osoby bliskie tym osobom, a także osoby, które pozostają z członkami Komisji w takim stosunku prawnym i faktycznym, że może budzić to uzasadnione wątpliwości, co do bezstronności Komisji. Członkowie Komisji przed rozpoczęciem przetargu składają stosowne oświadczenia.</w:t>
      </w:r>
    </w:p>
    <w:p w14:paraId="225EE7C9" w14:textId="77777777" w:rsidR="001F7C9A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razie zgłoszenia ww. osób do uczestnictwa w przetargu, osoby takie winny być wykluczone ze składu Komisji.</w:t>
      </w:r>
    </w:p>
    <w:p w14:paraId="2DEECBA8" w14:textId="77777777" w:rsidR="001F7C9A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przypadku opisanym w pkt 7, Wójt Gminy Wijewo powołuje zarządzeniem zmieniony skład Komisji do przeprowadzenia przetargu.</w:t>
      </w:r>
    </w:p>
    <w:p w14:paraId="3D07CA5E" w14:textId="77777777" w:rsidR="001F7C9A" w:rsidRDefault="00000000">
      <w:pPr>
        <w:pStyle w:val="Standard"/>
        <w:autoSpaceDE w:val="0"/>
        <w:spacing w:after="200"/>
        <w:ind w:left="360"/>
        <w:jc w:val="center"/>
      </w:pPr>
      <w:r>
        <w:rPr>
          <w:rFonts w:eastAsia="Times New Roman" w:cs="Times New Roman"/>
          <w:b/>
          <w:bCs/>
          <w:sz w:val="22"/>
          <w:szCs w:val="22"/>
        </w:rPr>
        <w:lastRenderedPageBreak/>
        <w:br/>
      </w:r>
      <w:r>
        <w:rPr>
          <w:rFonts w:eastAsia="Times New Roman" w:cs="Times New Roman"/>
          <w:b/>
          <w:bCs/>
          <w:sz w:val="22"/>
          <w:szCs w:val="22"/>
        </w:rPr>
        <w:br/>
        <w:t>§3.</w:t>
      </w:r>
    </w:p>
    <w:p w14:paraId="6EEB45EC" w14:textId="77777777" w:rsidR="001F7C9A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Przewodniczący Komisji otwiera przetarg, przekazując uczestnikom informacje o nieruchomości, w tym cenę wywoławczą, imiona i nazwiska albo nazwy lub firmy osób, które wpłaciły wadium i zostały dopuszczone do przetargu, informację o skutkach uchylenia się od zawarcia umowy sprzedaży nieruchomości.</w:t>
      </w:r>
    </w:p>
    <w:p w14:paraId="52E65D67" w14:textId="77777777" w:rsidR="001F7C9A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Przewodniczący Komisji informuje uczestników przetargu, że po trzecim wywołaniu najwyższej zaoferowanej ceny dalsze postąpienia nie zostaną przyjęte.</w:t>
      </w:r>
    </w:p>
    <w:p w14:paraId="6A9A1D32" w14:textId="77777777" w:rsidR="001F7C9A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O wysokości postąpienia decydują uczestnicy przetargu, z tym, że postąpienie nie może wynosić mniej niż 1% ceny wywoławczej, z zaokrągleniem w górę do pełnych dziesiątek złotych.</w:t>
      </w:r>
    </w:p>
    <w:p w14:paraId="355EECC5" w14:textId="77777777" w:rsidR="001F7C9A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Uczestnicy przetargu zgłaszają ustnie kolejne postąpienia ceny, dopóki mimo trzykrotnego wywołania nie ma dalszych postąpień.</w:t>
      </w:r>
    </w:p>
    <w:p w14:paraId="15AE00BC" w14:textId="77777777" w:rsidR="001F7C9A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Przetarg jest ważny bez względu na liczbę uczestników przetargu, jeżeli przynajmniej jeden uczestnik zaoferował co najmniej jedno postąpienie powyżej ceny wywoławczej.</w:t>
      </w:r>
    </w:p>
    <w:p w14:paraId="4F5EE47E" w14:textId="77777777" w:rsidR="001F7C9A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Po ustaniu zgłaszania postąpień przewodniczący Komisji wywołuje trzykrotnie ostatnią, najwyższą cenę i zamyka przetarg, a następnie ogłasza imię i nazwisko oraz nazwę lub firmę osoby, która przetarg wygrała.</w:t>
      </w:r>
    </w:p>
    <w:p w14:paraId="06709875" w14:textId="77777777" w:rsidR="001F7C9A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§4.</w:t>
      </w:r>
    </w:p>
    <w:p w14:paraId="28957C73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1</w:t>
      </w:r>
      <w:r>
        <w:rPr>
          <w:rFonts w:eastAsia="Times New Roman" w:cs="Times New Roman"/>
          <w:sz w:val="22"/>
          <w:szCs w:val="22"/>
        </w:rPr>
        <w:t>.Przewodniczący komisji sporządza protokół z przeprowadzonego przetargu, który powinien zawierać informacje dotyczące:</w:t>
      </w:r>
    </w:p>
    <w:p w14:paraId="09D4073F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 xml:space="preserve">a) </w:t>
      </w:r>
      <w:r>
        <w:rPr>
          <w:rFonts w:eastAsia="Times New Roman" w:cs="Times New Roman"/>
          <w:sz w:val="22"/>
          <w:szCs w:val="22"/>
        </w:rPr>
        <w:t>terminu i miejsca oraz rodzaju przetargu,</w:t>
      </w:r>
    </w:p>
    <w:p w14:paraId="2626A998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b)</w:t>
      </w:r>
      <w:r>
        <w:rPr>
          <w:rFonts w:eastAsia="Times New Roman" w:cs="Times New Roman"/>
          <w:sz w:val="22"/>
          <w:szCs w:val="22"/>
        </w:rPr>
        <w:t xml:space="preserve"> oznaczenia nieruchomości będącej przedmiotem przetargu według katastru nieruchomości i księgi wieczystej,</w:t>
      </w:r>
    </w:p>
    <w:p w14:paraId="3444FE6B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c)</w:t>
      </w:r>
      <w:r>
        <w:rPr>
          <w:rFonts w:eastAsia="Times New Roman" w:cs="Times New Roman"/>
          <w:sz w:val="22"/>
          <w:szCs w:val="22"/>
        </w:rPr>
        <w:t xml:space="preserve"> obciążeń nieruchomości i zobowiązań, których przedmiotem jest nieruchomość,</w:t>
      </w:r>
    </w:p>
    <w:p w14:paraId="55E10C50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d)</w:t>
      </w:r>
      <w:r>
        <w:rPr>
          <w:rFonts w:eastAsia="Times New Roman" w:cs="Times New Roman"/>
          <w:sz w:val="22"/>
          <w:szCs w:val="22"/>
        </w:rPr>
        <w:t xml:space="preserve"> wyjaśnień i oświadczeń złożonych przez oferentów,</w:t>
      </w:r>
    </w:p>
    <w:p w14:paraId="35A230CE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e)</w:t>
      </w:r>
      <w:r>
        <w:rPr>
          <w:rFonts w:eastAsia="Times New Roman" w:cs="Times New Roman"/>
          <w:sz w:val="22"/>
          <w:szCs w:val="22"/>
        </w:rPr>
        <w:t xml:space="preserve"> osób dopuszczonych i niedopuszczonych do uczestnictwa w przetargu, wraz z uzasadnieniem,</w:t>
      </w:r>
    </w:p>
    <w:p w14:paraId="2A371D36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f)</w:t>
      </w:r>
      <w:r>
        <w:rPr>
          <w:rFonts w:eastAsia="Times New Roman" w:cs="Times New Roman"/>
          <w:sz w:val="22"/>
          <w:szCs w:val="22"/>
        </w:rPr>
        <w:t xml:space="preserve"> ceny wywoławczej nieruchomości oraz najwyższej ceny osiągniętej w przetargu,</w:t>
      </w:r>
    </w:p>
    <w:p w14:paraId="1F687A4F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g)</w:t>
      </w:r>
      <w:r>
        <w:rPr>
          <w:rFonts w:eastAsia="Times New Roman" w:cs="Times New Roman"/>
          <w:sz w:val="22"/>
          <w:szCs w:val="22"/>
        </w:rPr>
        <w:t xml:space="preserve"> uzasadnień rozstrzygnięć podjętych przez Komisję</w:t>
      </w:r>
    </w:p>
    <w:p w14:paraId="0628EC70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h)</w:t>
      </w:r>
      <w:r>
        <w:rPr>
          <w:rFonts w:eastAsia="Times New Roman" w:cs="Times New Roman"/>
          <w:sz w:val="22"/>
          <w:szCs w:val="22"/>
        </w:rPr>
        <w:t xml:space="preserve"> imienia, nazwiska i adresu albo nazwy lub firmy oraz siedziby osoby wyłonionej w przetargu, jako nabywca nieruchomości</w:t>
      </w:r>
    </w:p>
    <w:p w14:paraId="6B033FF4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i)</w:t>
      </w:r>
      <w:r>
        <w:rPr>
          <w:rFonts w:eastAsia="Times New Roman" w:cs="Times New Roman"/>
          <w:sz w:val="22"/>
          <w:szCs w:val="22"/>
        </w:rPr>
        <w:t xml:space="preserve"> imion i nazwisk przewodniczącego i członków Komisji,</w:t>
      </w:r>
    </w:p>
    <w:p w14:paraId="76B9677A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j)</w:t>
      </w:r>
      <w:r>
        <w:rPr>
          <w:rFonts w:eastAsia="Times New Roman" w:cs="Times New Roman"/>
          <w:sz w:val="22"/>
          <w:szCs w:val="22"/>
        </w:rPr>
        <w:t xml:space="preserve"> daty sporządzenia protokołu</w:t>
      </w:r>
    </w:p>
    <w:p w14:paraId="41C3ACA1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2.</w:t>
      </w:r>
      <w:r>
        <w:rPr>
          <w:rFonts w:eastAsia="Times New Roman" w:cs="Times New Roman"/>
          <w:sz w:val="22"/>
          <w:szCs w:val="22"/>
        </w:rPr>
        <w:t xml:space="preserve"> Protokół przeprowadzonego przetargu sporządza się w trzech jednobrzmiących egzemplarzach, z których dwa przeznaczone są dla Gminy Wijewo, a jeden dla osoby ustalonej, jako nabywca nieruchomości.</w:t>
      </w:r>
    </w:p>
    <w:p w14:paraId="0AC27954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3.</w:t>
      </w:r>
      <w:r>
        <w:rPr>
          <w:rFonts w:eastAsia="Times New Roman" w:cs="Times New Roman"/>
          <w:sz w:val="22"/>
          <w:szCs w:val="22"/>
        </w:rPr>
        <w:t xml:space="preserve"> Protokół przeprowadzonego przetargu podpisują przewodniczący i członkowie Komisji oraz osoba wyłoniona w przetargu, jako nabywca nieruchomości.</w:t>
      </w:r>
    </w:p>
    <w:p w14:paraId="61B54103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4.</w:t>
      </w:r>
      <w:r>
        <w:rPr>
          <w:rFonts w:eastAsia="Times New Roman" w:cs="Times New Roman"/>
          <w:sz w:val="22"/>
          <w:szCs w:val="22"/>
        </w:rPr>
        <w:t xml:space="preserve"> Protokół przeprowadzonego przetargu stanowi podstawę zawarcia aktu notarialnego.</w:t>
      </w:r>
    </w:p>
    <w:p w14:paraId="018C0475" w14:textId="77777777" w:rsidR="001F7C9A" w:rsidRDefault="001F7C9A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</w:p>
    <w:p w14:paraId="7393B359" w14:textId="77777777" w:rsidR="001F7C9A" w:rsidRDefault="001F7C9A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</w:p>
    <w:p w14:paraId="04545C0A" w14:textId="77777777" w:rsidR="001F7C9A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lastRenderedPageBreak/>
        <w:t>§5.</w:t>
      </w:r>
    </w:p>
    <w:p w14:paraId="335BB0A5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1.</w:t>
      </w:r>
      <w:r>
        <w:rPr>
          <w:rFonts w:eastAsia="Times New Roman" w:cs="Times New Roman"/>
          <w:sz w:val="22"/>
          <w:szCs w:val="22"/>
        </w:rPr>
        <w:t xml:space="preserve"> Nabywca nieruchomości wyłoniony w przetargu ponosi wszelkie koszty związane z podpisaniem aktów notarialnych, tj. warunkowej umowy sprzedaży oraz umowy przenoszącej prawo własności.</w:t>
      </w:r>
    </w:p>
    <w:p w14:paraId="5F946894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2.</w:t>
      </w:r>
      <w:r>
        <w:rPr>
          <w:rFonts w:eastAsia="Times New Roman" w:cs="Times New Roman"/>
          <w:sz w:val="22"/>
          <w:szCs w:val="22"/>
        </w:rPr>
        <w:t xml:space="preserve"> Sprzedający zastrzega sobie prawo odwołania przetargu lub jego unieważnienia z uzasadnionej przyczyny.</w:t>
      </w:r>
    </w:p>
    <w:p w14:paraId="5B7CF046" w14:textId="77777777" w:rsidR="001F7C9A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§6.</w:t>
      </w:r>
    </w:p>
    <w:p w14:paraId="631A8698" w14:textId="77777777" w:rsidR="001F7C9A" w:rsidRDefault="00000000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przypadku braku uczestników przetargu lub ich wykluczenia, lub jeśli żaden z uczestników nie zaoferował postąpienia ponad cenę wywoławczą, sprzedaż odbywa się w drugim przetargu.</w:t>
      </w:r>
    </w:p>
    <w:p w14:paraId="0BAA54E8" w14:textId="77777777" w:rsidR="001F7C9A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§7.</w:t>
      </w:r>
    </w:p>
    <w:p w14:paraId="2087FA09" w14:textId="77777777" w:rsidR="001F7C9A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sz w:val="22"/>
          <w:szCs w:val="22"/>
        </w:rPr>
        <w:t>W sprawach nieuregulowanych w niniejszym regulaminie mają odpowiednie zastosowanie przepisy rozporządzenia Rady Ministrów z dnia 14 września 2014 r. w sprawie sposobu i trybu przeprowadzania przetargów oraz rokowań na zbycie nieruchomości (</w:t>
      </w:r>
      <w:proofErr w:type="spellStart"/>
      <w:r>
        <w:t>t.j</w:t>
      </w:r>
      <w:proofErr w:type="spellEnd"/>
      <w:r>
        <w:t>. Dz.U. z 2021 poz. 2213 ze zm.</w:t>
      </w:r>
      <w:r>
        <w:rPr>
          <w:rFonts w:eastAsia="Times New Roman" w:cs="Times New Roman"/>
          <w:sz w:val="22"/>
          <w:szCs w:val="22"/>
        </w:rPr>
        <w:t>) oraz ustawy z dnia 21 sierpnia 1997 r. o gospodarce nieruchomościami (</w:t>
      </w:r>
      <w:r>
        <w:t>Dz.U. z 2024 poz. 1145 ze zm.</w:t>
      </w:r>
      <w:r>
        <w:rPr>
          <w:rFonts w:eastAsia="Times New Roman" w:cs="Times New Roman"/>
          <w:sz w:val="22"/>
          <w:szCs w:val="22"/>
        </w:rPr>
        <w:t>).</w:t>
      </w:r>
    </w:p>
    <w:p w14:paraId="1B8FF620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7CE1EEB5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028F81BB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56708CAB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36D15CA2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18DB7B89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371EF197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3926F7E3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270084A0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59ECBAB3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69C3574A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05F8B22A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30D7A789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5C430809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1298363C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74656406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70BB3E47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5A510C9F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725E2014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200183D2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752AE022" w14:textId="77777777" w:rsidR="001F7C9A" w:rsidRDefault="001F7C9A">
      <w:pPr>
        <w:rPr>
          <w:rFonts w:cs="Times New Roman"/>
        </w:rPr>
      </w:pPr>
    </w:p>
    <w:p w14:paraId="08E5782F" w14:textId="77777777" w:rsidR="001F7C9A" w:rsidRDefault="00000000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br/>
      </w:r>
    </w:p>
    <w:p w14:paraId="6640520D" w14:textId="77777777" w:rsidR="001F7C9A" w:rsidRDefault="00000000">
      <w:pPr>
        <w:pStyle w:val="Standard"/>
        <w:autoSpaceDE w:val="0"/>
        <w:spacing w:after="200"/>
        <w:jc w:val="right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lastRenderedPageBreak/>
        <w:t>Wijewo, dnia 10.02.2025 r.</w:t>
      </w:r>
    </w:p>
    <w:p w14:paraId="4C98B8A7" w14:textId="77777777" w:rsidR="001F7C9A" w:rsidRDefault="001F7C9A">
      <w:pPr>
        <w:pStyle w:val="Standard"/>
        <w:autoSpaceDE w:val="0"/>
        <w:spacing w:after="200"/>
        <w:jc w:val="right"/>
        <w:rPr>
          <w:rFonts w:eastAsia="Times New Roman" w:cs="Times New Roman"/>
          <w:sz w:val="22"/>
          <w:szCs w:val="22"/>
        </w:rPr>
      </w:pPr>
    </w:p>
    <w:p w14:paraId="19F0C925" w14:textId="77777777" w:rsidR="001F7C9A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6"/>
          <w:szCs w:val="26"/>
        </w:rPr>
        <w:t>OŚWIADCZENIE</w:t>
      </w:r>
      <w:r>
        <w:rPr>
          <w:rFonts w:eastAsia="Times New Roman" w:cs="Times New Roman"/>
          <w:b/>
          <w:bCs/>
          <w:sz w:val="22"/>
          <w:szCs w:val="22"/>
        </w:rPr>
        <w:br/>
      </w:r>
      <w:r>
        <w:rPr>
          <w:rFonts w:eastAsia="Times New Roman" w:cs="Times New Roman"/>
          <w:b/>
          <w:bCs/>
          <w:sz w:val="22"/>
          <w:szCs w:val="22"/>
        </w:rPr>
        <w:br/>
        <w:t>PRZEWODNICZĄCEGO/CZŁONKA * KOMISJI PRZETARGOWEJ POWOŁANEJ DO PRZEPROWADZENIA Ⅰ PRZETARGU USTNEGO OGRANICZONEGO NA SPRZEDAŻ NIERUCHOMOŚCI GRUNTOWEJ POŁOŻONEJ W OBREBIE MIEJSCOWOŚCI RADOMYŚL</w:t>
      </w:r>
    </w:p>
    <w:p w14:paraId="45614830" w14:textId="77777777" w:rsidR="001F7C9A" w:rsidRDefault="001F7C9A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</w:p>
    <w:p w14:paraId="401B38AC" w14:textId="77777777" w:rsidR="001F7C9A" w:rsidRDefault="00000000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W związku z prowadzonym Ⅰ przetargiem ustnym ograniczonym na sprzedaż nieruchomości gruntowej położonej w obrębie miejscowości Radomyśl – dz. nr </w:t>
      </w:r>
      <w:proofErr w:type="spellStart"/>
      <w:r>
        <w:rPr>
          <w:rFonts w:eastAsia="Times New Roman" w:cs="Times New Roman"/>
          <w:sz w:val="22"/>
          <w:szCs w:val="22"/>
        </w:rPr>
        <w:t>ewid</w:t>
      </w:r>
      <w:proofErr w:type="spellEnd"/>
      <w:r>
        <w:rPr>
          <w:rFonts w:eastAsia="Times New Roman" w:cs="Times New Roman"/>
          <w:sz w:val="22"/>
          <w:szCs w:val="22"/>
        </w:rPr>
        <w:t>. 356 obręb 0004 Radomyśl, stanowiącej własność Gminy Wijewo</w:t>
      </w:r>
    </w:p>
    <w:p w14:paraId="6F59F327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68D202BF" w14:textId="77777777" w:rsidR="001F7C9A" w:rsidRDefault="00000000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Ja, niżej podpisany/a …...............................................</w:t>
      </w:r>
    </w:p>
    <w:p w14:paraId="5BC042A9" w14:textId="77777777" w:rsidR="001F7C9A" w:rsidRDefault="00000000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świadomy/a odpowiedzialności karnej za złożenie fałszywego oświadczenia</w:t>
      </w:r>
    </w:p>
    <w:p w14:paraId="79CA2F19" w14:textId="77777777" w:rsidR="001F7C9A" w:rsidRDefault="00000000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oświadczam, że</w:t>
      </w:r>
    </w:p>
    <w:p w14:paraId="5C7DCCE3" w14:textId="77777777" w:rsidR="001F7C9A" w:rsidRDefault="00000000">
      <w:pPr>
        <w:pStyle w:val="Standard"/>
        <w:numPr>
          <w:ilvl w:val="0"/>
          <w:numId w:val="3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nie biorę udziału w przetargu jako jego uczestnik,</w:t>
      </w:r>
    </w:p>
    <w:p w14:paraId="612A1593" w14:textId="77777777" w:rsidR="001F7C9A" w:rsidRDefault="00000000">
      <w:pPr>
        <w:pStyle w:val="Standard"/>
        <w:numPr>
          <w:ilvl w:val="0"/>
          <w:numId w:val="3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przetargu nie uczestniczą osoby mi bliskie, tj. pozostające ze mną w związku małżeńskim, w stosunku pokrewieństwa lub powinowactwa w linii prostej, pokrewieństwa lub powinowactwa w linii bocznej do drugiego stopnia oraz nie jestem związany z tytułu przysposobienia, opieki lub kurateli z uczestnikiem przetargu, jego zastępcą prawnym lub członkami organów zarządzających lub organów nadzorczych,</w:t>
      </w:r>
    </w:p>
    <w:p w14:paraId="268AA4EF" w14:textId="77777777" w:rsidR="001F7C9A" w:rsidRDefault="00000000">
      <w:pPr>
        <w:pStyle w:val="Standard"/>
        <w:numPr>
          <w:ilvl w:val="0"/>
          <w:numId w:val="3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nie pozostaję z żadnym uczestnikiem przetargu w takim stosunku prawnym lub faktycznym, że może budzić to uzasadnione wątpliwości, co do mojej bezstronności.</w:t>
      </w:r>
    </w:p>
    <w:p w14:paraId="2FE63A52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2E5818EF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04C144B2" w14:textId="77777777" w:rsidR="001F7C9A" w:rsidRDefault="001F7C9A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0575192A" w14:textId="77777777" w:rsidR="001F7C9A" w:rsidRDefault="00000000">
      <w:pPr>
        <w:pStyle w:val="Standard"/>
        <w:autoSpaceDE w:val="0"/>
        <w:spacing w:after="200"/>
        <w:jc w:val="right"/>
      </w:pPr>
      <w:r>
        <w:rPr>
          <w:rFonts w:eastAsia="Times New Roman" w:cs="Times New Roman"/>
          <w:sz w:val="22"/>
          <w:szCs w:val="22"/>
        </w:rPr>
        <w:t>…..............................................................</w:t>
      </w:r>
      <w:r>
        <w:rPr>
          <w:rFonts w:eastAsia="Times New Roman" w:cs="Times New Roman"/>
          <w:sz w:val="22"/>
          <w:szCs w:val="22"/>
        </w:rPr>
        <w:br/>
      </w:r>
      <w:r>
        <w:rPr>
          <w:rFonts w:eastAsia="Times New Roman" w:cs="Times New Roman"/>
          <w:sz w:val="18"/>
          <w:szCs w:val="18"/>
        </w:rPr>
        <w:t>(podpis osoby składającej oświadczenie)</w:t>
      </w:r>
    </w:p>
    <w:p w14:paraId="78531215" w14:textId="77777777" w:rsidR="001F7C9A" w:rsidRDefault="001F7C9A">
      <w:pPr>
        <w:pStyle w:val="Standard"/>
        <w:autoSpaceDE w:val="0"/>
        <w:spacing w:after="200"/>
        <w:jc w:val="right"/>
        <w:rPr>
          <w:rFonts w:eastAsia="Times New Roman" w:cs="Times New Roman"/>
          <w:sz w:val="18"/>
          <w:szCs w:val="18"/>
        </w:rPr>
      </w:pPr>
    </w:p>
    <w:p w14:paraId="25E9A7D1" w14:textId="77777777" w:rsidR="001F7C9A" w:rsidRDefault="001F7C9A">
      <w:pPr>
        <w:pStyle w:val="Standard"/>
        <w:autoSpaceDE w:val="0"/>
        <w:spacing w:after="200"/>
        <w:jc w:val="right"/>
        <w:rPr>
          <w:rFonts w:eastAsia="Times New Roman" w:cs="Times New Roman"/>
          <w:sz w:val="18"/>
          <w:szCs w:val="18"/>
        </w:rPr>
      </w:pPr>
    </w:p>
    <w:p w14:paraId="0FD7BDE4" w14:textId="77777777" w:rsidR="001F7C9A" w:rsidRDefault="001F7C9A">
      <w:pPr>
        <w:pStyle w:val="Standard"/>
        <w:autoSpaceDE w:val="0"/>
        <w:spacing w:after="200"/>
        <w:jc w:val="right"/>
        <w:rPr>
          <w:rFonts w:eastAsia="Times New Roman" w:cs="Times New Roman"/>
          <w:sz w:val="18"/>
          <w:szCs w:val="18"/>
        </w:rPr>
      </w:pPr>
    </w:p>
    <w:p w14:paraId="629C99CF" w14:textId="77777777" w:rsidR="001F7C9A" w:rsidRDefault="001F7C9A">
      <w:pPr>
        <w:pStyle w:val="Standard"/>
        <w:autoSpaceDE w:val="0"/>
        <w:spacing w:after="200"/>
        <w:jc w:val="right"/>
        <w:rPr>
          <w:rFonts w:eastAsia="Times New Roman" w:cs="Times New Roman"/>
          <w:sz w:val="18"/>
          <w:szCs w:val="18"/>
        </w:rPr>
      </w:pPr>
    </w:p>
    <w:p w14:paraId="2CC58D11" w14:textId="77777777" w:rsidR="001F7C9A" w:rsidRDefault="001F7C9A">
      <w:pPr>
        <w:pStyle w:val="Standard"/>
        <w:autoSpaceDE w:val="0"/>
        <w:spacing w:after="200"/>
        <w:jc w:val="right"/>
        <w:rPr>
          <w:rFonts w:eastAsia="Times New Roman" w:cs="Times New Roman"/>
          <w:sz w:val="18"/>
          <w:szCs w:val="18"/>
        </w:rPr>
      </w:pPr>
    </w:p>
    <w:p w14:paraId="31C18A1C" w14:textId="77777777" w:rsidR="001F7C9A" w:rsidRDefault="001F7C9A">
      <w:pPr>
        <w:pStyle w:val="Standard"/>
        <w:autoSpaceDE w:val="0"/>
        <w:spacing w:after="200"/>
        <w:jc w:val="right"/>
        <w:rPr>
          <w:rFonts w:eastAsia="Times New Roman" w:cs="Times New Roman"/>
          <w:sz w:val="18"/>
          <w:szCs w:val="18"/>
        </w:rPr>
      </w:pPr>
    </w:p>
    <w:p w14:paraId="68DC3234" w14:textId="77777777" w:rsidR="001F7C9A" w:rsidRDefault="001F7C9A">
      <w:pPr>
        <w:pStyle w:val="Standard"/>
        <w:autoSpaceDE w:val="0"/>
        <w:spacing w:after="200"/>
        <w:jc w:val="right"/>
        <w:rPr>
          <w:rFonts w:eastAsia="Times New Roman" w:cs="Times New Roman"/>
          <w:sz w:val="18"/>
          <w:szCs w:val="18"/>
        </w:rPr>
      </w:pPr>
    </w:p>
    <w:p w14:paraId="627EF385" w14:textId="77777777" w:rsidR="001F7C9A" w:rsidRDefault="00000000">
      <w:pPr>
        <w:pStyle w:val="Standard"/>
        <w:autoSpaceDE w:val="0"/>
        <w:spacing w:after="200"/>
        <w:jc w:val="left"/>
        <w:rPr>
          <w:rFonts w:eastAsia="Times New Roman" w:cs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*niepotrzebne skreślić</w:t>
      </w:r>
    </w:p>
    <w:p w14:paraId="3B510E1B" w14:textId="77777777" w:rsidR="001F7C9A" w:rsidRDefault="001F7C9A">
      <w:pPr>
        <w:pStyle w:val="Standard"/>
        <w:autoSpaceDE w:val="0"/>
        <w:spacing w:after="200"/>
        <w:jc w:val="left"/>
      </w:pPr>
    </w:p>
    <w:sectPr w:rsidR="001F7C9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C5066" w14:textId="77777777" w:rsidR="006D3CE5" w:rsidRDefault="006D3CE5">
      <w:r>
        <w:separator/>
      </w:r>
    </w:p>
  </w:endnote>
  <w:endnote w:type="continuationSeparator" w:id="0">
    <w:p w14:paraId="764D85C3" w14:textId="77777777" w:rsidR="006D3CE5" w:rsidRDefault="006D3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9CF52" w14:textId="77777777" w:rsidR="006D3CE5" w:rsidRDefault="006D3CE5">
      <w:r>
        <w:rPr>
          <w:color w:val="000000"/>
        </w:rPr>
        <w:separator/>
      </w:r>
    </w:p>
  </w:footnote>
  <w:footnote w:type="continuationSeparator" w:id="0">
    <w:p w14:paraId="077275B5" w14:textId="77777777" w:rsidR="006D3CE5" w:rsidRDefault="006D3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228CF"/>
    <w:multiLevelType w:val="multilevel"/>
    <w:tmpl w:val="9F76E8C4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55F3224"/>
    <w:multiLevelType w:val="multilevel"/>
    <w:tmpl w:val="7A5A433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6305878"/>
    <w:multiLevelType w:val="multilevel"/>
    <w:tmpl w:val="7550FC6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546285507">
    <w:abstractNumId w:val="1"/>
  </w:num>
  <w:num w:numId="2" w16cid:durableId="1613245800">
    <w:abstractNumId w:val="2"/>
  </w:num>
  <w:num w:numId="3" w16cid:durableId="767889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F7C9A"/>
    <w:rsid w:val="001F7C9A"/>
    <w:rsid w:val="005213D6"/>
    <w:rsid w:val="006D3CE5"/>
    <w:rsid w:val="00C4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5974F"/>
  <w15:docId w15:val="{9D198DC4-DBC8-4CE4-AD6F-AC0CC67E6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40"/>
      <w:outlineLvl w:val="2"/>
    </w:pPr>
    <w:rPr>
      <w:rFonts w:ascii="Calibri Light" w:eastAsia="Times New Roman" w:hAnsi="Calibri Light" w:cs="Mangal"/>
      <w:color w:val="1F3763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NumberingSymbols">
    <w:name w:val="Numbering Symbols"/>
    <w:rPr>
      <w:b/>
      <w:bCs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character" w:customStyle="1" w:styleId="Nagwek3Znak">
    <w:name w:val="Nagłówek 3 Znak"/>
    <w:basedOn w:val="Domylnaczcionkaakapitu"/>
    <w:rPr>
      <w:rFonts w:ascii="Calibri Light" w:eastAsia="Times New Roman" w:hAnsi="Calibri Light" w:cs="Mangal"/>
      <w:color w:val="1F3763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1317</Words>
  <Characters>7902</Characters>
  <Application>Microsoft Office Word</Application>
  <DocSecurity>0</DocSecurity>
  <Lines>65</Lines>
  <Paragraphs>18</Paragraphs>
  <ScaleCrop>false</ScaleCrop>
  <Company/>
  <LinksUpToDate>false</LinksUpToDate>
  <CharactersWithSpaces>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Patrycja Babuszkiewicz</dc:creator>
  <cp:lastModifiedBy>Aleksandra Mikołajczuk</cp:lastModifiedBy>
  <cp:revision>2</cp:revision>
  <cp:lastPrinted>2025-01-07T10:02:00Z</cp:lastPrinted>
  <dcterms:created xsi:type="dcterms:W3CDTF">2025-01-08T07:48:00Z</dcterms:created>
  <dcterms:modified xsi:type="dcterms:W3CDTF">2025-01-08T07:48:00Z</dcterms:modified>
</cp:coreProperties>
</file>