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49038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0050.2.34.2023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19.04.2023.</w:t>
      </w:r>
    </w:p>
    <w:p w14:paraId="4B3D89FD" w14:textId="77777777" w:rsidR="00886624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</w:rPr>
        <w:t xml:space="preserve">W sprawie: powołania komisji przetargowej do przeprowadzenia </w:t>
      </w:r>
      <w:r>
        <w:rPr>
          <w:rFonts w:eastAsia="Calibri"/>
          <w:b/>
          <w:bCs/>
          <w:lang w:eastAsia="en-US"/>
        </w:rPr>
        <w:t>przetargu ustnego nieograniczonego na sprzedaż autobusu szkolnego marki Autosan, stanowiącego własność Gminy Wijewo</w:t>
      </w:r>
    </w:p>
    <w:p w14:paraId="12E379FE" w14:textId="77777777" w:rsidR="00886624" w:rsidRDefault="00000000">
      <w:pPr>
        <w:pStyle w:val="Nagwek3"/>
        <w:jc w:val="both"/>
      </w:pPr>
      <w:r>
        <w:rPr>
          <w:shd w:val="clear" w:color="auto" w:fill="FFFF00"/>
        </w:rPr>
        <w:br/>
      </w:r>
      <w:bookmarkStart w:id="0" w:name="_Hlk126735079"/>
      <w:r>
        <w:rPr>
          <w:b w:val="0"/>
          <w:bCs w:val="0"/>
          <w:sz w:val="22"/>
          <w:szCs w:val="22"/>
        </w:rPr>
        <w:t>Na podstawie art. 30 ust. 2 pkt 3 ustawy z dnia 8 marca 1990 r. o samorządzie gminnym (</w:t>
      </w:r>
      <w:r>
        <w:rPr>
          <w:rStyle w:val="ng-binding"/>
          <w:b w:val="0"/>
          <w:bCs w:val="0"/>
          <w:sz w:val="22"/>
          <w:szCs w:val="22"/>
        </w:rPr>
        <w:t>Dz.U.2023.40 t.j.</w:t>
      </w:r>
      <w:r>
        <w:rPr>
          <w:b w:val="0"/>
          <w:bCs w:val="0"/>
          <w:sz w:val="22"/>
          <w:szCs w:val="22"/>
        </w:rPr>
        <w:t xml:space="preserve"> </w:t>
      </w:r>
      <w:r>
        <w:rPr>
          <w:rStyle w:val="ng-scope"/>
          <w:b w:val="0"/>
          <w:bCs w:val="0"/>
          <w:sz w:val="22"/>
          <w:szCs w:val="22"/>
        </w:rPr>
        <w:t>z dnia</w:t>
      </w:r>
      <w:r>
        <w:rPr>
          <w:b w:val="0"/>
          <w:bCs w:val="0"/>
          <w:sz w:val="22"/>
          <w:szCs w:val="22"/>
        </w:rPr>
        <w:t xml:space="preserve"> 2023.01.05), Wójt Gminy Wijewo zarządza, co następuje:</w:t>
      </w:r>
      <w:bookmarkEnd w:id="0"/>
    </w:p>
    <w:p w14:paraId="3BCBB8E6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11812F2B" w14:textId="77777777" w:rsidR="00886624" w:rsidRDefault="00000000">
      <w:pPr>
        <w:pStyle w:val="Standard"/>
        <w:autoSpaceDE w:val="0"/>
      </w:pPr>
      <w:r>
        <w:rPr>
          <w:rFonts w:eastAsia="Times New Roman" w:cs="Times New Roman"/>
        </w:rPr>
        <w:t xml:space="preserve">W celu przeprowadzenia  </w:t>
      </w:r>
      <w:r>
        <w:rPr>
          <w:rFonts w:eastAsia="Calibri"/>
          <w:lang w:eastAsia="en-US"/>
        </w:rPr>
        <w:t>przetargu ustnego nieograniczonego na sprzedaż autobusu szkolnego marki Autosan, stanowiącego własność Gminy Wijewo</w:t>
      </w:r>
      <w:r>
        <w:rPr>
          <w:rFonts w:eastAsia="Times New Roman" w:cs="Times New Roman"/>
        </w:rPr>
        <w:t>, powołuję komisję przetargową w składzie: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- Leszek Józefczak – przewodniczący</w:t>
      </w:r>
    </w:p>
    <w:p w14:paraId="23FB2F68" w14:textId="77777777" w:rsidR="00886624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- Patrycja Babuszkiewicz – członek</w:t>
      </w:r>
    </w:p>
    <w:p w14:paraId="765677C1" w14:textId="77777777" w:rsidR="00886624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- Patrycja Poddenek - Gieraga - członek</w:t>
      </w:r>
    </w:p>
    <w:p w14:paraId="6E3D122F" w14:textId="77777777" w:rsidR="00886624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37EF84A5" w14:textId="77777777" w:rsidR="00886624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Komisja przetargowa rozpocznie pracę z dniem powołania i działać będzie do dnia zakończenia procedury przetargowej.</w:t>
      </w:r>
    </w:p>
    <w:p w14:paraId="7AC0733F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441238C3" w14:textId="77777777" w:rsidR="00886624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Ustala się regulamin pracy komisji przetargowej wskazanej w §1, stanowiący załącznik do niniejszego zarządzenia.</w:t>
      </w:r>
    </w:p>
    <w:p w14:paraId="0A187ADE" w14:textId="77777777" w:rsidR="00886624" w:rsidRDefault="00000000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682E4AF2" w14:textId="77777777" w:rsidR="00886624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52FE1DE0" w14:textId="77777777" w:rsidR="00886624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§5.</w:t>
      </w:r>
    </w:p>
    <w:p w14:paraId="79CCECCB" w14:textId="77777777" w:rsidR="00886624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</w:rPr>
        <w:t xml:space="preserve">Zarządzenie wchodzi w życie z dniem podjęcia. </w:t>
      </w:r>
      <w:r>
        <w:rPr>
          <w:rFonts w:eastAsia="Times New Roman" w:cs="Times New Roman"/>
        </w:rPr>
        <w:br/>
      </w:r>
    </w:p>
    <w:p w14:paraId="45A52075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6ADAF3F4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6CCDD478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2F5CF11D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1B9AA035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1600CD59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37D29CBC" w14:textId="77777777" w:rsidR="00886624" w:rsidRDefault="00886624">
      <w:pPr>
        <w:pStyle w:val="Standard"/>
        <w:autoSpaceDE w:val="0"/>
        <w:spacing w:after="200"/>
        <w:jc w:val="left"/>
        <w:rPr>
          <w:rFonts w:cs="Times New Roman"/>
        </w:rPr>
      </w:pPr>
    </w:p>
    <w:p w14:paraId="25D3A420" w14:textId="77777777" w:rsidR="00886624" w:rsidRDefault="00886624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434C3292" w14:textId="77777777" w:rsidR="00886624" w:rsidRDefault="00886624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5D3CE7CD" w14:textId="77777777" w:rsidR="00886624" w:rsidRDefault="00886624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0495785F" w14:textId="77777777" w:rsidR="00886624" w:rsidRDefault="00000000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lastRenderedPageBreak/>
        <w:t>Załącznik nr 1 do zarządzenia</w:t>
      </w:r>
      <w:r>
        <w:rPr>
          <w:rFonts w:eastAsia="Times New Roman" w:cs="Times New Roman"/>
          <w:sz w:val="16"/>
          <w:szCs w:val="16"/>
        </w:rPr>
        <w:br/>
        <w:t>nr 0050.2.34.2023</w:t>
      </w:r>
      <w:r>
        <w:rPr>
          <w:rFonts w:eastAsia="Times New Roman" w:cs="Times New Roman"/>
          <w:sz w:val="16"/>
          <w:szCs w:val="16"/>
        </w:rPr>
        <w:br/>
        <w:t>Wójta Gminy Wijewo z dnia 19.04.2023r..</w:t>
      </w:r>
    </w:p>
    <w:p w14:paraId="75378044" w14:textId="77777777" w:rsidR="00886624" w:rsidRDefault="00886624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6D40B3E6" w14:textId="77777777" w:rsidR="00886624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</w:t>
      </w:r>
    </w:p>
    <w:p w14:paraId="664280DA" w14:textId="77777777" w:rsidR="00886624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  <w:sz w:val="22"/>
          <w:szCs w:val="22"/>
        </w:rPr>
        <w:t xml:space="preserve">pracy Komisji Przetargowej powołanej do </w:t>
      </w:r>
      <w:r>
        <w:rPr>
          <w:rFonts w:eastAsia="Times New Roman" w:cs="Times New Roman"/>
          <w:b/>
          <w:bCs/>
        </w:rPr>
        <w:t xml:space="preserve">przeprowadzenia </w:t>
      </w:r>
      <w:r>
        <w:rPr>
          <w:rFonts w:eastAsia="Calibri"/>
          <w:b/>
          <w:bCs/>
          <w:lang w:eastAsia="en-US"/>
        </w:rPr>
        <w:t>przetargu ustnego nieograniczonego na sprzedaż autobusu szkolnego marki Autosan, stanowiącego własność Gminy Wijewo</w:t>
      </w:r>
    </w:p>
    <w:p w14:paraId="2056269B" w14:textId="77777777" w:rsidR="00886624" w:rsidRDefault="00886624">
      <w:pPr>
        <w:pStyle w:val="Standard"/>
        <w:autoSpaceDE w:val="0"/>
        <w:spacing w:after="200"/>
      </w:pPr>
    </w:p>
    <w:p w14:paraId="2413C201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§1.</w:t>
      </w:r>
    </w:p>
    <w:p w14:paraId="250674F6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Czynności związane z przeprowadzeniem </w:t>
      </w:r>
      <w:r>
        <w:rPr>
          <w:rFonts w:eastAsia="Calibri"/>
          <w:lang w:eastAsia="en-US"/>
        </w:rPr>
        <w:t>przetargu ustnego nieograniczonego na sprzedaż autobusu szkolnego marki Autosan</w:t>
      </w:r>
      <w:r>
        <w:rPr>
          <w:rFonts w:eastAsia="Times New Roman" w:cs="Times New Roman"/>
          <w:sz w:val="22"/>
          <w:szCs w:val="22"/>
        </w:rPr>
        <w:t>, wykonuje Komisja Przetargowa powołana zarządzeniem Nr 0050.2.34.2023 Wójta Gminy Wijewo z dnia 19.04.2023 r., zwana dalej Komisją.</w:t>
      </w:r>
    </w:p>
    <w:p w14:paraId="03C1B79F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§2.</w:t>
      </w:r>
    </w:p>
    <w:p w14:paraId="39ADEF5B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Pracami Komisji kieruje Przewodniczący Komisji.</w:t>
      </w:r>
    </w:p>
    <w:p w14:paraId="60C4506C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wpisać się na listę uczestników wraz ze wskazaniem serii i numeru dokumentu stwierdzającego tożsamość, a jeżeli uczestnika przetargu zastępuje inna osoba, winna ona przedstawić jego pełnomocnictwo.</w:t>
      </w:r>
    </w:p>
    <w:p w14:paraId="664E1B52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5D7AFBB1" w14:textId="77777777" w:rsidR="00886624" w:rsidRDefault="00000000">
      <w:pPr>
        <w:pStyle w:val="Standard"/>
        <w:autoSpaceDE w:val="0"/>
        <w:ind w:left="426"/>
      </w:pPr>
      <w:r>
        <w:rPr>
          <w:rFonts w:eastAsia="Times New Roman" w:cs="Times New Roman"/>
          <w:b/>
          <w:bCs/>
          <w:sz w:val="22"/>
          <w:szCs w:val="22"/>
        </w:rPr>
        <w:t>a)</w:t>
      </w:r>
      <w:r>
        <w:rPr>
          <w:rFonts w:eastAsia="Times New Roman" w:cs="Times New Roman"/>
          <w:sz w:val="22"/>
          <w:szCs w:val="22"/>
        </w:rPr>
        <w:t xml:space="preserve"> o wyrażeniu zgody na przetwarzanie danych osobowych przez Gminę Wijewo w związku z przetargiem na dzierżawę nieruchomości.</w:t>
      </w:r>
    </w:p>
    <w:p w14:paraId="5216AC83" w14:textId="77777777" w:rsidR="00886624" w:rsidRDefault="00000000">
      <w:pPr>
        <w:pStyle w:val="Standard"/>
        <w:autoSpaceDE w:val="0"/>
        <w:ind w:left="426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4AE4F70E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przetargowa podejmuje rozstrzygnięcia w drodze głosowania.</w:t>
      </w:r>
    </w:p>
    <w:p w14:paraId="4CE6A947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przetargu nie mogą uczestniczyć osoby wchodzące w skład Komisji oraz osoby bliskie tym osobom, a także osoby, które pozostają z członkami Komisji w takim stosunku prawnym i faktycznym, że może budzić to uzasadnione wątpliwości, co do bezstronności Komisji. Członkowie Komisji przed rozpoczęciem przetargu składają stosowne oświadczenia.</w:t>
      </w:r>
    </w:p>
    <w:p w14:paraId="47F8F6CA" w14:textId="77777777" w:rsidR="00886624" w:rsidRDefault="00000000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razie zgłoszenia ww. osób do uczestnictwa w przetargu, osoby takie winny być wykluczone ze składu Komisji.</w:t>
      </w:r>
    </w:p>
    <w:p w14:paraId="35206FBC" w14:textId="77777777" w:rsidR="00886624" w:rsidRDefault="00000000">
      <w:pPr>
        <w:pStyle w:val="Standard"/>
        <w:numPr>
          <w:ilvl w:val="0"/>
          <w:numId w:val="1"/>
        </w:numPr>
        <w:autoSpaceDE w:val="0"/>
        <w:jc w:val="left"/>
      </w:pPr>
      <w:r>
        <w:rPr>
          <w:rFonts w:eastAsia="Times New Roman" w:cs="Times New Roman"/>
          <w:sz w:val="22"/>
          <w:szCs w:val="22"/>
        </w:rPr>
        <w:t>W przypadku nieobecności lub wykluczenia ze składu Komisji Przewodniczącego Komisji, zostaje on zastąpiony przez osobę wyłonioną ze składu Komisji w drodze głosowania.</w:t>
      </w:r>
      <w:r>
        <w:rPr>
          <w:rFonts w:eastAsia="Times New Roman" w:cs="Times New Roman"/>
          <w:b/>
          <w:bCs/>
          <w:sz w:val="22"/>
          <w:szCs w:val="22"/>
        </w:rPr>
        <w:br/>
      </w:r>
    </w:p>
    <w:p w14:paraId="386B5CA9" w14:textId="77777777" w:rsidR="00886624" w:rsidRDefault="00000000">
      <w:pPr>
        <w:pStyle w:val="Standard"/>
        <w:autoSpaceDE w:val="0"/>
        <w:spacing w:after="200"/>
        <w:ind w:left="36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§3.</w:t>
      </w:r>
    </w:p>
    <w:p w14:paraId="09CE7F50" w14:textId="77777777" w:rsidR="00886624" w:rsidRDefault="00000000">
      <w:pPr>
        <w:jc w:val="both"/>
      </w:pPr>
      <w:r>
        <w:rPr>
          <w:rFonts w:eastAsia="Times New Roman" w:cs="Times New Roman"/>
          <w:sz w:val="22"/>
          <w:szCs w:val="22"/>
        </w:rPr>
        <w:t xml:space="preserve">Przetarg odbędzie się w termie wskazanym w ogłoszeniu o przetargu, tj. 27.04.2023 r. o godz. 13:00 </w:t>
      </w:r>
      <w:r>
        <w:rPr>
          <w:sz w:val="22"/>
          <w:szCs w:val="22"/>
        </w:rPr>
        <w:t>w siedzibie Urzędu Gminy w Wijewie, ul. Parkowa 1, 64-150 Wijewo – pokój nr 2 (salka sesyjna).</w:t>
      </w:r>
    </w:p>
    <w:p w14:paraId="51F6D137" w14:textId="77777777" w:rsidR="00886624" w:rsidRDefault="00000000">
      <w:pPr>
        <w:pStyle w:val="Standard"/>
        <w:autoSpaceDE w:val="0"/>
        <w:spacing w:after="200"/>
        <w:jc w:val="center"/>
      </w:pPr>
      <w:r>
        <w:rPr>
          <w:rFonts w:cs="Times New Roman"/>
          <w:b/>
          <w:bCs/>
        </w:rPr>
        <w:t>§4.</w:t>
      </w:r>
    </w:p>
    <w:p w14:paraId="04C50AD1" w14:textId="77777777" w:rsidR="00886624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otwiera przetarg, przekazując uczestnikom informacje o przedmiocie przetargu.</w:t>
      </w:r>
    </w:p>
    <w:p w14:paraId="163CB39E" w14:textId="77777777" w:rsidR="00886624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31C37703" w14:textId="77777777" w:rsidR="00886624" w:rsidRDefault="00000000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Ustala się minimalne postąpienie w wysokości 300,00 zł (słownie: trzysta złotych 00/100).</w:t>
      </w:r>
    </w:p>
    <w:p w14:paraId="32B973ED" w14:textId="77777777" w:rsidR="00886624" w:rsidRDefault="00000000">
      <w:pPr>
        <w:pStyle w:val="Standard"/>
        <w:numPr>
          <w:ilvl w:val="0"/>
          <w:numId w:val="2"/>
        </w:numPr>
        <w:autoSpaceDE w:val="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Uczestnicy przetargu zgłaszają ustnie kolejne postąpienia ceny, dopóki mimo trzykrotnego wywołania nie ma dalszych postąpień.</w:t>
      </w:r>
    </w:p>
    <w:p w14:paraId="0FA109AB" w14:textId="77777777" w:rsidR="00886624" w:rsidRDefault="00000000">
      <w:pPr>
        <w:pStyle w:val="Standard"/>
        <w:numPr>
          <w:ilvl w:val="0"/>
          <w:numId w:val="2"/>
        </w:numPr>
        <w:autoSpaceDE w:val="0"/>
      </w:pPr>
      <w:r>
        <w:rPr>
          <w:rFonts w:cs="Times New Roman"/>
        </w:rPr>
        <w:t>Przetarg jest ważny bez względu na liczbę uczestników przetargu, jeżeli chociaż jeden uczestnik zaoferuje co najmniej jedno postąpienie powyżej ceny wywoławczej</w:t>
      </w:r>
      <w:r>
        <w:rPr>
          <w:rFonts w:eastAsia="Times New Roman" w:cs="Times New Roman"/>
          <w:sz w:val="22"/>
          <w:szCs w:val="22"/>
        </w:rPr>
        <w:t>.</w:t>
      </w:r>
    </w:p>
    <w:p w14:paraId="2FFC8BEF" w14:textId="77777777" w:rsidR="00886624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06912D1D" w14:textId="77777777" w:rsidR="00886624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§5.</w:t>
      </w:r>
    </w:p>
    <w:p w14:paraId="0A7C6A7C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lastRenderedPageBreak/>
        <w:t>1</w:t>
      </w:r>
      <w:r>
        <w:rPr>
          <w:rFonts w:eastAsia="Times New Roman" w:cs="Times New Roman"/>
          <w:sz w:val="22"/>
          <w:szCs w:val="22"/>
        </w:rPr>
        <w:t>.Przewodniczący komisji sporządza protokół z przeprowadzonego przetargu, który powinien zawierać informacje dotyczące:</w:t>
      </w:r>
    </w:p>
    <w:p w14:paraId="620DCC52" w14:textId="77777777" w:rsidR="00886624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kern w:val="0"/>
          <w:lang w:eastAsia="pl-PL"/>
        </w:rPr>
        <w:t>1) termin, miejsce i rodzaj przetargu,</w:t>
      </w:r>
      <w:r>
        <w:rPr>
          <w:rFonts w:eastAsia="Times New Roman" w:cs="Times New Roman"/>
          <w:kern w:val="0"/>
          <w:lang w:eastAsia="pl-PL"/>
        </w:rPr>
        <w:br/>
        <w:t>2) określenie przedmiotu przetargu,</w:t>
      </w:r>
      <w:r>
        <w:rPr>
          <w:rFonts w:eastAsia="Times New Roman" w:cs="Times New Roman"/>
          <w:kern w:val="0"/>
          <w:lang w:eastAsia="pl-PL"/>
        </w:rPr>
        <w:br/>
        <w:t>3) wyjaśnienia i oświadczenia złożone przez oferentów,</w:t>
      </w:r>
      <w:r>
        <w:rPr>
          <w:rFonts w:eastAsia="Times New Roman" w:cs="Times New Roman"/>
          <w:kern w:val="0"/>
          <w:lang w:eastAsia="pl-PL"/>
        </w:rPr>
        <w:br/>
        <w:t>4) informacje o osobach dopuszczonych i niedopuszczonych do uczestniczenia</w:t>
      </w:r>
      <w:r>
        <w:rPr>
          <w:rFonts w:eastAsia="Times New Roman" w:cs="Times New Roman"/>
          <w:kern w:val="0"/>
          <w:lang w:eastAsia="pl-PL"/>
        </w:rPr>
        <w:br/>
        <w:t>w przetargu, wraz z uzasadnieniem,</w:t>
      </w:r>
      <w:r>
        <w:rPr>
          <w:rFonts w:eastAsia="Times New Roman" w:cs="Times New Roman"/>
          <w:kern w:val="0"/>
          <w:lang w:eastAsia="pl-PL"/>
        </w:rPr>
        <w:br/>
        <w:t>5) wysokość ceny wywoławczej,</w:t>
      </w:r>
      <w:r>
        <w:rPr>
          <w:rFonts w:eastAsia="Times New Roman" w:cs="Times New Roman"/>
          <w:kern w:val="0"/>
          <w:lang w:eastAsia="pl-PL"/>
        </w:rPr>
        <w:br/>
        <w:t>6) najwyższa cenę zaoferowaną za przedmiot sprzedaży.</w:t>
      </w:r>
      <w:r>
        <w:rPr>
          <w:rFonts w:eastAsia="Times New Roman" w:cs="Times New Roman"/>
          <w:kern w:val="0"/>
          <w:lang w:eastAsia="pl-PL"/>
        </w:rPr>
        <w:br/>
        <w:t>7) wysokość ceny nabycia i oznaczenie kwoty, jaką nabywca uiści na poczet ceny.</w:t>
      </w:r>
      <w:r>
        <w:rPr>
          <w:rFonts w:eastAsia="Times New Roman" w:cs="Times New Roman"/>
          <w:kern w:val="0"/>
          <w:lang w:eastAsia="pl-PL"/>
        </w:rPr>
        <w:br/>
        <w:t>8) uzasadnienie rozstrzygnięć podjętych przez Komisję Przetargową,</w:t>
      </w:r>
      <w:r>
        <w:rPr>
          <w:rFonts w:eastAsia="Times New Roman" w:cs="Times New Roman"/>
          <w:kern w:val="0"/>
          <w:lang w:eastAsia="pl-PL"/>
        </w:rPr>
        <w:br/>
        <w:t>9) imię, nazwisko (firmę) i miejsce zamieszkania nabywcy lub jego siedzibę,</w:t>
      </w:r>
      <w:r>
        <w:rPr>
          <w:rFonts w:eastAsia="Times New Roman" w:cs="Times New Roman"/>
          <w:kern w:val="0"/>
          <w:lang w:eastAsia="pl-PL"/>
        </w:rPr>
        <w:br/>
        <w:t>I0)imiona i nazwiska oraz podpisy Przewodniczącego i Członków Komisji Przetargowej,</w:t>
      </w:r>
      <w:r>
        <w:rPr>
          <w:rFonts w:eastAsia="Times New Roman" w:cs="Times New Roman"/>
          <w:kern w:val="0"/>
          <w:lang w:eastAsia="pl-PL"/>
        </w:rPr>
        <w:br/>
        <w:t>11 )datę sporządzenia protokołu.</w:t>
      </w:r>
    </w:p>
    <w:p w14:paraId="4664453F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pl-PL"/>
        </w:rPr>
        <w:t>Protokół podpisują Przewodniczący i Członkowie Komisji oraz osoba ustalona jako nabywca. Z chwilą podpisania protokołu, przetarg uważa się za zamknięty</w:t>
      </w:r>
      <w:r>
        <w:rPr>
          <w:rFonts w:eastAsia="Times New Roman" w:cs="Times New Roman"/>
          <w:sz w:val="22"/>
          <w:szCs w:val="22"/>
        </w:rPr>
        <w:t>.</w:t>
      </w:r>
    </w:p>
    <w:p w14:paraId="0FC16B77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3.</w:t>
      </w:r>
      <w:r>
        <w:rPr>
          <w:rFonts w:eastAsia="Times New Roman" w:cs="Times New Roman"/>
          <w:sz w:val="22"/>
          <w:szCs w:val="22"/>
        </w:rPr>
        <w:t xml:space="preserve"> Protokół przeprowadzonego przetargu stanowi podstawę zawarcia umowy sprzedaży.</w:t>
      </w:r>
    </w:p>
    <w:p w14:paraId="0A446516" w14:textId="77777777" w:rsidR="00886624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§6.</w:t>
      </w:r>
    </w:p>
    <w:p w14:paraId="7CE6C0F3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1.</w:t>
      </w:r>
      <w:r>
        <w:rPr>
          <w:rFonts w:eastAsia="Times New Roman" w:cs="Times New Roman"/>
          <w:sz w:val="22"/>
          <w:szCs w:val="22"/>
        </w:rPr>
        <w:t xml:space="preserve"> Sprzedający zastrzega sobie prawo odwołania przetargu lub jego unieważnienia z uzasadnionej przyczyny.</w:t>
      </w:r>
    </w:p>
    <w:p w14:paraId="3B8520D1" w14:textId="77777777" w:rsidR="00886624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§7.</w:t>
      </w:r>
    </w:p>
    <w:p w14:paraId="7D48B32F" w14:textId="77777777" w:rsidR="00886624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uprawniona jest po zamknięciu przetargu do zweryfikowania prawdziwości złożonych przez uczestników przetargu oświadczeń, o których mowa w §2 ust 3.</w:t>
      </w:r>
    </w:p>
    <w:p w14:paraId="690F1A4B" w14:textId="77777777" w:rsidR="00886624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przypadku, gdy Komisja stwierdzi, że złożone oświadczenie nie jest zgodne ze stanem faktycznym, a uczestnik został ustalony jako nabywca, Wójt Gminy Wijewo ma prawo odstąpić od zawarcia umowy sprzedaży.</w:t>
      </w:r>
    </w:p>
    <w:p w14:paraId="037091C8" w14:textId="77777777" w:rsidR="00886624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§8. </w:t>
      </w:r>
    </w:p>
    <w:p w14:paraId="109553AA" w14:textId="77777777" w:rsidR="00886624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kern w:val="0"/>
          <w:lang w:eastAsia="pl-PL"/>
        </w:rPr>
        <w:t>W zakresie nieuregulowanym niniejszym Regulaminem zastosowanie maja przepisy</w:t>
      </w:r>
      <w:r>
        <w:rPr>
          <w:rFonts w:eastAsia="Times New Roman" w:cs="Times New Roman"/>
          <w:kern w:val="0"/>
          <w:lang w:eastAsia="pl-PL"/>
        </w:rPr>
        <w:br/>
        <w:t>Kodeksu Cywilnego.</w:t>
      </w:r>
    </w:p>
    <w:p w14:paraId="4BB76877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62F708D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4FDAA76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42815785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7075D75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0995107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44C67FBD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E1F5BCA" w14:textId="77777777" w:rsidR="00886624" w:rsidRDefault="00886624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4111DF6" w14:textId="77777777" w:rsidR="00886624" w:rsidRDefault="00886624">
      <w:pPr>
        <w:rPr>
          <w:rFonts w:cs="Times New Roman"/>
        </w:rPr>
      </w:pPr>
    </w:p>
    <w:sectPr w:rsidR="0088662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7A5DE" w14:textId="77777777" w:rsidR="00B603A4" w:rsidRDefault="00B603A4">
      <w:r>
        <w:separator/>
      </w:r>
    </w:p>
  </w:endnote>
  <w:endnote w:type="continuationSeparator" w:id="0">
    <w:p w14:paraId="67CFD483" w14:textId="77777777" w:rsidR="00B603A4" w:rsidRDefault="00B6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6F703" w14:textId="77777777" w:rsidR="00B603A4" w:rsidRDefault="00B603A4">
      <w:r>
        <w:rPr>
          <w:color w:val="000000"/>
        </w:rPr>
        <w:separator/>
      </w:r>
    </w:p>
  </w:footnote>
  <w:footnote w:type="continuationSeparator" w:id="0">
    <w:p w14:paraId="15424FAC" w14:textId="77777777" w:rsidR="00B603A4" w:rsidRDefault="00B60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316CA"/>
    <w:multiLevelType w:val="multilevel"/>
    <w:tmpl w:val="E314193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50C5398"/>
    <w:multiLevelType w:val="multilevel"/>
    <w:tmpl w:val="8062D5D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9617855">
    <w:abstractNumId w:val="0"/>
  </w:num>
  <w:num w:numId="2" w16cid:durableId="296104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86624"/>
    <w:rsid w:val="00886624"/>
    <w:rsid w:val="00B603A4"/>
    <w:rsid w:val="00D4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A6510"/>
  <w15:docId w15:val="{9ACE87A3-6AE6-42C2-B05E-2DA76C97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uiPriority w:val="9"/>
    <w:unhideWhenUsed/>
    <w:qFormat/>
    <w:pPr>
      <w:widowControl/>
      <w:suppressAutoHyphens w:val="0"/>
      <w:spacing w:before="100" w:after="100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customStyle="1" w:styleId="ng-binding">
    <w:name w:val="ng-binding"/>
    <w:basedOn w:val="Domylnaczcionkaakapitu"/>
  </w:style>
  <w:style w:type="character" w:customStyle="1" w:styleId="ng-scope">
    <w:name w:val="ng-scope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Babuszkiewicz</dc:creator>
  <cp:lastModifiedBy>Referat Spraw Obywatelskich i Organizacyjnych</cp:lastModifiedBy>
  <cp:revision>2</cp:revision>
  <cp:lastPrinted>2023-04-19T07:53:00Z</cp:lastPrinted>
  <dcterms:created xsi:type="dcterms:W3CDTF">2023-04-19T12:47:00Z</dcterms:created>
  <dcterms:modified xsi:type="dcterms:W3CDTF">2023-04-19T12:47:00Z</dcterms:modified>
</cp:coreProperties>
</file>